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181" w:rsidRPr="00E00181" w:rsidRDefault="00E00181" w:rsidP="00E00181">
      <w:pPr>
        <w:rPr>
          <w:sz w:val="40"/>
          <w:szCs w:val="40"/>
        </w:rPr>
      </w:pPr>
      <w:bookmarkStart w:id="0" w:name="_GoBack"/>
      <w:bookmarkEnd w:id="0"/>
      <w:r w:rsidRPr="00E00181">
        <w:rPr>
          <w:sz w:val="40"/>
          <w:szCs w:val="40"/>
        </w:rPr>
        <w:t>The second meeting of the Nursery Parent Group took place on Wednesday 24</w:t>
      </w:r>
      <w:r w:rsidRPr="00E00181">
        <w:rPr>
          <w:sz w:val="40"/>
          <w:szCs w:val="40"/>
          <w:vertAlign w:val="superscript"/>
        </w:rPr>
        <w:t>th</w:t>
      </w:r>
      <w:r w:rsidRPr="00E00181">
        <w:rPr>
          <w:sz w:val="40"/>
          <w:szCs w:val="40"/>
        </w:rPr>
        <w:t xml:space="preserve"> January. </w:t>
      </w:r>
    </w:p>
    <w:p w:rsidR="00E00181" w:rsidRPr="00E00181" w:rsidRDefault="00E00181" w:rsidP="00E00181">
      <w:pPr>
        <w:rPr>
          <w:sz w:val="40"/>
          <w:szCs w:val="40"/>
        </w:rPr>
      </w:pPr>
      <w:r w:rsidRPr="00E00181">
        <w:rPr>
          <w:sz w:val="40"/>
          <w:szCs w:val="40"/>
        </w:rPr>
        <w:t>We agreed that we would begin to look at how we involve more parents in the nursery with jobs such as cooking, baking, crafts etc. A sign-up sheet will be put in the cloakroom area for parents and carers to volunteer their time and talents within the nursery, and staff will confirm with parents who are coming in to nursery that the arrangements do not clash with any other plans.</w:t>
      </w:r>
    </w:p>
    <w:p w:rsidR="00E00181" w:rsidRPr="00E00181" w:rsidRDefault="00E00181" w:rsidP="00E00181">
      <w:pPr>
        <w:rPr>
          <w:sz w:val="40"/>
          <w:szCs w:val="40"/>
        </w:rPr>
      </w:pPr>
      <w:r w:rsidRPr="00E00181">
        <w:rPr>
          <w:sz w:val="40"/>
          <w:szCs w:val="40"/>
        </w:rPr>
        <w:t>The school Parent Council are arranging a ‘Community international Event’ on Sunday 18</w:t>
      </w:r>
      <w:r w:rsidRPr="00E00181">
        <w:rPr>
          <w:sz w:val="40"/>
          <w:szCs w:val="40"/>
          <w:vertAlign w:val="superscript"/>
        </w:rPr>
        <w:t>th</w:t>
      </w:r>
      <w:r w:rsidRPr="00E00181">
        <w:rPr>
          <w:sz w:val="40"/>
          <w:szCs w:val="40"/>
        </w:rPr>
        <w:t xml:space="preserve"> March from 3-5pm which will be advertised to include nursery parents who may wish to attend.</w:t>
      </w:r>
    </w:p>
    <w:p w:rsidR="00E00181" w:rsidRPr="00E00181" w:rsidRDefault="00E00181" w:rsidP="00E00181">
      <w:pPr>
        <w:rPr>
          <w:sz w:val="40"/>
          <w:szCs w:val="40"/>
        </w:rPr>
      </w:pPr>
      <w:r w:rsidRPr="00E00181">
        <w:rPr>
          <w:sz w:val="40"/>
          <w:szCs w:val="40"/>
        </w:rPr>
        <w:t>It was also discussed that another Curriculum Information evening would be beneficial for parents and carers who are looking for ways of extending learning at home. Staff will discuss this at staff meeting and arrange a suitable date.</w:t>
      </w:r>
    </w:p>
    <w:p w:rsidR="00E00181" w:rsidRPr="00E00181" w:rsidRDefault="00E00181" w:rsidP="00E00181">
      <w:pPr>
        <w:rPr>
          <w:sz w:val="40"/>
          <w:szCs w:val="40"/>
        </w:rPr>
      </w:pPr>
      <w:r w:rsidRPr="00E00181">
        <w:rPr>
          <w:sz w:val="40"/>
          <w:szCs w:val="40"/>
        </w:rPr>
        <w:t>The next Parent Group meeting will take place on Friday 16</w:t>
      </w:r>
      <w:r w:rsidRPr="00E00181">
        <w:rPr>
          <w:sz w:val="40"/>
          <w:szCs w:val="40"/>
          <w:vertAlign w:val="superscript"/>
        </w:rPr>
        <w:t>th</w:t>
      </w:r>
      <w:r w:rsidRPr="00E00181">
        <w:rPr>
          <w:sz w:val="40"/>
          <w:szCs w:val="40"/>
        </w:rPr>
        <w:t xml:space="preserve"> March at 10:45am in the school library. All welcome.</w:t>
      </w:r>
    </w:p>
    <w:p w:rsidR="006C31A0" w:rsidRPr="00E00181" w:rsidRDefault="006C31A0">
      <w:pPr>
        <w:rPr>
          <w:sz w:val="40"/>
          <w:szCs w:val="40"/>
        </w:rPr>
      </w:pPr>
    </w:p>
    <w:sectPr w:rsidR="006C31A0" w:rsidRPr="00E001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181"/>
    <w:rsid w:val="001A617C"/>
    <w:rsid w:val="006C31A0"/>
    <w:rsid w:val="00E00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AB70E-8BCF-4CA2-AE64-B638C715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18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14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D0169F67</Template>
  <TotalTime>1</TotalTime>
  <Pages>1</Pages>
  <Words>149</Words>
  <Characters>851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McPherson</dc:creator>
  <cp:keywords/>
  <dc:description/>
  <cp:lastModifiedBy>Janet McPherson</cp:lastModifiedBy>
  <cp:revision>2</cp:revision>
  <dcterms:created xsi:type="dcterms:W3CDTF">2018-03-16T10:07:00Z</dcterms:created>
  <dcterms:modified xsi:type="dcterms:W3CDTF">2018-03-16T10:07:00Z</dcterms:modified>
</cp:coreProperties>
</file>