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0F" w:rsidRDefault="00FD1119">
      <w:bookmarkStart w:id="0" w:name="_GoBack"/>
      <w:r>
        <w:rPr>
          <w:noProof/>
          <w:lang w:eastAsia="en-GB"/>
        </w:rPr>
        <w:drawing>
          <wp:inline distT="0" distB="0" distL="0" distR="0" wp14:anchorId="5EB946B1" wp14:editId="3272B282">
            <wp:extent cx="6000750" cy="76063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750" t="13296" r="21560" b="7977"/>
                    <a:stretch/>
                  </pic:blipFill>
                  <pic:spPr bwMode="auto">
                    <a:xfrm>
                      <a:off x="0" y="0"/>
                      <a:ext cx="6013326" cy="7622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57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19"/>
    <w:rsid w:val="002671E7"/>
    <w:rsid w:val="00957C0F"/>
    <w:rsid w:val="00C95DEA"/>
    <w:rsid w:val="00FD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39071-E81D-4F26-BFE8-7FD00A3B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E8A6EA91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Baird</dc:creator>
  <cp:keywords/>
  <dc:description/>
  <cp:lastModifiedBy>Siobhan Baird</cp:lastModifiedBy>
  <cp:revision>1</cp:revision>
  <dcterms:created xsi:type="dcterms:W3CDTF">2023-03-01T14:49:00Z</dcterms:created>
  <dcterms:modified xsi:type="dcterms:W3CDTF">2023-03-01T15:03:00Z</dcterms:modified>
</cp:coreProperties>
</file>